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2B7" w:rsidRPr="00DB6C41" w:rsidRDefault="00F524F1" w:rsidP="00F524F1">
      <w:pPr>
        <w:rPr>
          <w:rFonts w:ascii="Arial" w:hAnsi="Arial" w:cs="Arial"/>
          <w:b/>
          <w:sz w:val="28"/>
        </w:rPr>
      </w:pPr>
      <w:r w:rsidRPr="00DB6C41">
        <w:rPr>
          <w:rFonts w:ascii="Arial" w:hAnsi="Arial" w:cs="Arial"/>
          <w:b/>
          <w:sz w:val="28"/>
        </w:rPr>
        <w:t>A</w:t>
      </w:r>
      <w:r w:rsidR="00FD62B7" w:rsidRPr="00DB6C41">
        <w:rPr>
          <w:rFonts w:ascii="Arial" w:hAnsi="Arial" w:cs="Arial"/>
          <w:b/>
          <w:sz w:val="28"/>
        </w:rPr>
        <w:t xml:space="preserve">ntrag auf Förderung </w:t>
      </w:r>
    </w:p>
    <w:p w:rsidR="00FD62B7" w:rsidRPr="00DB6C41" w:rsidRDefault="00FD62B7" w:rsidP="00DB6C41">
      <w:pPr>
        <w:rPr>
          <w:rFonts w:ascii="Arial" w:hAnsi="Arial" w:cs="Arial"/>
          <w:sz w:val="24"/>
        </w:rPr>
      </w:pPr>
      <w:r w:rsidRPr="00DB6C41">
        <w:rPr>
          <w:rFonts w:ascii="Arial" w:hAnsi="Arial" w:cs="Arial"/>
          <w:sz w:val="24"/>
        </w:rPr>
        <w:t>Gemäß der Richtlinie des Kreises</w:t>
      </w:r>
      <w:r w:rsidR="00DB6C41" w:rsidRPr="00DB6C41">
        <w:rPr>
          <w:rFonts w:ascii="Arial" w:hAnsi="Arial" w:cs="Arial"/>
          <w:sz w:val="24"/>
        </w:rPr>
        <w:t xml:space="preserve"> Rendsburg-Eckernförde über die </w:t>
      </w:r>
      <w:r w:rsidRPr="00DB6C41">
        <w:rPr>
          <w:rFonts w:ascii="Arial" w:hAnsi="Arial" w:cs="Arial"/>
          <w:sz w:val="24"/>
        </w:rPr>
        <w:t>Gewährung von Zuwendungen zur Förderung von investiven Maßnahmen im Klimaschutz</w:t>
      </w:r>
    </w:p>
    <w:p w:rsidR="002566AF" w:rsidRPr="00DB6C41" w:rsidRDefault="00FD62B7" w:rsidP="00CD1394">
      <w:pPr>
        <w:pStyle w:val="Listenabsatz"/>
        <w:numPr>
          <w:ilvl w:val="0"/>
          <w:numId w:val="1"/>
        </w:numPr>
        <w:rPr>
          <w:rFonts w:ascii="Arial" w:hAnsi="Arial" w:cs="Arial"/>
          <w:sz w:val="24"/>
        </w:rPr>
      </w:pPr>
      <w:r w:rsidRPr="00DB6C41">
        <w:rPr>
          <w:rFonts w:ascii="Arial" w:hAnsi="Arial" w:cs="Arial"/>
          <w:b/>
          <w:sz w:val="24"/>
        </w:rPr>
        <w:t>Projekttitel:</w:t>
      </w:r>
      <w:r w:rsidRPr="00DB6C41">
        <w:rPr>
          <w:rFonts w:ascii="Arial" w:hAnsi="Arial" w:cs="Arial"/>
          <w:sz w:val="24"/>
        </w:rPr>
        <w:t xml:space="preserve"> </w:t>
      </w:r>
      <w:sdt>
        <w:sdtPr>
          <w:rPr>
            <w:rFonts w:ascii="Arial" w:hAnsi="Arial" w:cs="Arial"/>
            <w:sz w:val="24"/>
          </w:rPr>
          <w:id w:val="1053895234"/>
          <w:lock w:val="sdtLocked"/>
          <w:placeholder>
            <w:docPart w:val="DefaultPlaceholder_1082065158"/>
          </w:placeholder>
          <w:showingPlcHdr/>
          <w:text/>
        </w:sdtPr>
        <w:sdtEndPr/>
        <w:sdtContent>
          <w:r w:rsidR="00782FF4" w:rsidRPr="00DB6C41">
            <w:rPr>
              <w:rStyle w:val="Platzhaltertext"/>
              <w:rFonts w:ascii="Arial" w:hAnsi="Arial" w:cs="Arial"/>
              <w:sz w:val="24"/>
            </w:rPr>
            <w:t>Klicken Sie hier, um Text einzugeben.</w:t>
          </w:r>
        </w:sdtContent>
      </w:sdt>
    </w:p>
    <w:p w:rsidR="007D0C57" w:rsidRPr="00DB6C41" w:rsidRDefault="00FD62B7" w:rsidP="007D0C57">
      <w:pPr>
        <w:pStyle w:val="Listenabsatz"/>
        <w:numPr>
          <w:ilvl w:val="0"/>
          <w:numId w:val="1"/>
        </w:numPr>
        <w:rPr>
          <w:rFonts w:ascii="Arial" w:hAnsi="Arial" w:cs="Arial"/>
          <w:sz w:val="24"/>
        </w:rPr>
      </w:pPr>
      <w:r w:rsidRPr="00DB6C41">
        <w:rPr>
          <w:rFonts w:ascii="Arial" w:hAnsi="Arial" w:cs="Arial"/>
          <w:b/>
          <w:sz w:val="24"/>
        </w:rPr>
        <w:t>Antragsteller</w:t>
      </w:r>
      <w:r w:rsidR="007D0C57" w:rsidRPr="00DB6C41">
        <w:rPr>
          <w:rFonts w:ascii="Arial" w:hAnsi="Arial" w:cs="Arial"/>
          <w:b/>
          <w:sz w:val="24"/>
        </w:rPr>
        <w:t>:</w:t>
      </w:r>
    </w:p>
    <w:tbl>
      <w:tblPr>
        <w:tblStyle w:val="Tabellenras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306"/>
        <w:gridCol w:w="3640"/>
      </w:tblGrid>
      <w:tr w:rsidR="007D0C57" w:rsidRPr="00DB6C41" w:rsidTr="00AE281D">
        <w:tc>
          <w:tcPr>
            <w:tcW w:w="4306" w:type="dxa"/>
            <w:vAlign w:val="center"/>
          </w:tcPr>
          <w:p w:rsidR="007D0C57" w:rsidRPr="00DB6C41" w:rsidRDefault="007D0C57" w:rsidP="00DB6C41">
            <w:pPr>
              <w:pStyle w:val="Listenabsatz"/>
              <w:ind w:left="0"/>
              <w:rPr>
                <w:rFonts w:ascii="Arial" w:hAnsi="Arial" w:cs="Arial"/>
                <w:sz w:val="24"/>
              </w:rPr>
            </w:pPr>
            <w:r w:rsidRPr="00DB6C41">
              <w:rPr>
                <w:rFonts w:ascii="Arial" w:hAnsi="Arial" w:cs="Arial"/>
                <w:sz w:val="24"/>
              </w:rPr>
              <w:t>Kommune / Einrichtung</w:t>
            </w:r>
          </w:p>
        </w:tc>
        <w:sdt>
          <w:sdtPr>
            <w:rPr>
              <w:rFonts w:ascii="Arial" w:hAnsi="Arial" w:cs="Arial"/>
              <w:sz w:val="24"/>
            </w:rPr>
            <w:id w:val="4640641"/>
            <w:lock w:val="sdtLocked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640" w:type="dxa"/>
                <w:vAlign w:val="center"/>
              </w:tcPr>
              <w:p w:rsidR="007D0C57" w:rsidRPr="00DB6C41" w:rsidRDefault="005B44AD" w:rsidP="00DB6C41">
                <w:pPr>
                  <w:pStyle w:val="Listenabsatz"/>
                  <w:ind w:left="0"/>
                  <w:rPr>
                    <w:rFonts w:ascii="Arial" w:hAnsi="Arial" w:cs="Arial"/>
                    <w:sz w:val="24"/>
                  </w:rPr>
                </w:pPr>
                <w:r w:rsidRPr="00DB6C41">
                  <w:rPr>
                    <w:rStyle w:val="Platzhaltertext"/>
                    <w:rFonts w:ascii="Arial" w:hAnsi="Arial" w:cs="Arial"/>
                    <w:sz w:val="24"/>
                  </w:rPr>
                  <w:t>Klicken Sie hier, um Text einzugeben.</w:t>
                </w:r>
              </w:p>
            </w:tc>
          </w:sdtContent>
        </w:sdt>
      </w:tr>
      <w:tr w:rsidR="007D0C57" w:rsidRPr="00DB6C41" w:rsidTr="00AE281D">
        <w:tc>
          <w:tcPr>
            <w:tcW w:w="4306" w:type="dxa"/>
            <w:vAlign w:val="center"/>
          </w:tcPr>
          <w:p w:rsidR="007D0C57" w:rsidRPr="00DB6C41" w:rsidRDefault="007D0C57" w:rsidP="00DB6C41">
            <w:pPr>
              <w:pStyle w:val="Listenabsatz"/>
              <w:ind w:left="0"/>
              <w:rPr>
                <w:rFonts w:ascii="Arial" w:hAnsi="Arial" w:cs="Arial"/>
                <w:sz w:val="24"/>
              </w:rPr>
            </w:pPr>
            <w:r w:rsidRPr="00DB6C41">
              <w:rPr>
                <w:rFonts w:ascii="Arial" w:hAnsi="Arial" w:cs="Arial"/>
                <w:sz w:val="24"/>
              </w:rPr>
              <w:t>Adresse:</w:t>
            </w:r>
          </w:p>
        </w:tc>
        <w:sdt>
          <w:sdtPr>
            <w:rPr>
              <w:rFonts w:ascii="Arial" w:hAnsi="Arial" w:cs="Arial"/>
              <w:sz w:val="24"/>
            </w:rPr>
            <w:id w:val="-32267958"/>
            <w:lock w:val="sdtLocked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640" w:type="dxa"/>
                <w:vAlign w:val="center"/>
              </w:tcPr>
              <w:p w:rsidR="007D0C57" w:rsidRPr="00DB6C41" w:rsidRDefault="005B44AD" w:rsidP="00DB6C41">
                <w:pPr>
                  <w:pStyle w:val="Listenabsatz"/>
                  <w:ind w:left="0"/>
                  <w:rPr>
                    <w:rFonts w:ascii="Arial" w:hAnsi="Arial" w:cs="Arial"/>
                    <w:sz w:val="24"/>
                  </w:rPr>
                </w:pPr>
                <w:r w:rsidRPr="00DB6C41">
                  <w:rPr>
                    <w:rStyle w:val="Platzhaltertext"/>
                    <w:rFonts w:ascii="Arial" w:hAnsi="Arial" w:cs="Arial"/>
                    <w:sz w:val="24"/>
                  </w:rPr>
                  <w:t>Klicken Sie hier, um Text einzugeben.</w:t>
                </w:r>
              </w:p>
            </w:tc>
          </w:sdtContent>
        </w:sdt>
      </w:tr>
      <w:tr w:rsidR="007D0C57" w:rsidRPr="00DB6C41" w:rsidTr="00AE281D">
        <w:tc>
          <w:tcPr>
            <w:tcW w:w="4306" w:type="dxa"/>
            <w:vAlign w:val="center"/>
          </w:tcPr>
          <w:p w:rsidR="007D0C57" w:rsidRPr="00DB6C41" w:rsidRDefault="007D0C57" w:rsidP="00DB6C41">
            <w:pPr>
              <w:pStyle w:val="Listenabsatz"/>
              <w:ind w:left="0"/>
              <w:rPr>
                <w:rFonts w:ascii="Arial" w:hAnsi="Arial" w:cs="Arial"/>
                <w:sz w:val="24"/>
              </w:rPr>
            </w:pPr>
            <w:r w:rsidRPr="00DB6C41">
              <w:rPr>
                <w:rFonts w:ascii="Arial" w:hAnsi="Arial" w:cs="Arial"/>
                <w:sz w:val="24"/>
              </w:rPr>
              <w:t>Ansprechpartner (Fachbereich, Abteilung):</w:t>
            </w:r>
          </w:p>
        </w:tc>
        <w:sdt>
          <w:sdtPr>
            <w:rPr>
              <w:rFonts w:ascii="Arial" w:hAnsi="Arial" w:cs="Arial"/>
              <w:sz w:val="24"/>
            </w:rPr>
            <w:id w:val="136851080"/>
            <w:lock w:val="sdtLocked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640" w:type="dxa"/>
                <w:vAlign w:val="center"/>
              </w:tcPr>
              <w:p w:rsidR="007D0C57" w:rsidRPr="00DB6C41" w:rsidRDefault="005B44AD" w:rsidP="00DB6C41">
                <w:pPr>
                  <w:pStyle w:val="Listenabsatz"/>
                  <w:ind w:left="0"/>
                  <w:rPr>
                    <w:rFonts w:ascii="Arial" w:hAnsi="Arial" w:cs="Arial"/>
                    <w:sz w:val="24"/>
                  </w:rPr>
                </w:pPr>
                <w:r w:rsidRPr="00DB6C41">
                  <w:rPr>
                    <w:rStyle w:val="Platzhaltertext"/>
                    <w:rFonts w:ascii="Arial" w:hAnsi="Arial" w:cs="Arial"/>
                    <w:sz w:val="24"/>
                  </w:rPr>
                  <w:t>Klicken Sie hier, um Text einzugeben.</w:t>
                </w:r>
              </w:p>
            </w:tc>
          </w:sdtContent>
        </w:sdt>
      </w:tr>
    </w:tbl>
    <w:p w:rsidR="002566AF" w:rsidRPr="00DB6C41" w:rsidRDefault="002566AF" w:rsidP="002566AF">
      <w:pPr>
        <w:pStyle w:val="Listenabsatz"/>
        <w:ind w:left="1440"/>
        <w:rPr>
          <w:rFonts w:ascii="Arial" w:hAnsi="Arial" w:cs="Arial"/>
          <w:sz w:val="24"/>
        </w:rPr>
      </w:pPr>
    </w:p>
    <w:p w:rsidR="00FD62B7" w:rsidRPr="00DB6C41" w:rsidRDefault="00FD62B7" w:rsidP="00D75803">
      <w:pPr>
        <w:pStyle w:val="Listenabsatz"/>
        <w:numPr>
          <w:ilvl w:val="0"/>
          <w:numId w:val="1"/>
        </w:numPr>
        <w:rPr>
          <w:rFonts w:ascii="Arial" w:hAnsi="Arial" w:cs="Arial"/>
          <w:sz w:val="24"/>
        </w:rPr>
      </w:pPr>
      <w:r w:rsidRPr="00DB6C41">
        <w:rPr>
          <w:rFonts w:ascii="Arial" w:hAnsi="Arial" w:cs="Arial"/>
          <w:b/>
          <w:sz w:val="24"/>
        </w:rPr>
        <w:t>Projektlaufzeit:</w:t>
      </w:r>
      <w:r w:rsidRPr="00DB6C41">
        <w:rPr>
          <w:rFonts w:ascii="Arial" w:hAnsi="Arial" w:cs="Arial"/>
          <w:sz w:val="24"/>
        </w:rPr>
        <w:t xml:space="preserve"> </w:t>
      </w:r>
      <w:sdt>
        <w:sdtPr>
          <w:rPr>
            <w:rFonts w:ascii="Arial" w:hAnsi="Arial" w:cs="Arial"/>
            <w:sz w:val="24"/>
          </w:rPr>
          <w:id w:val="-1772460055"/>
          <w:placeholder>
            <w:docPart w:val="DefaultPlaceholder_1082065158"/>
          </w:placeholder>
          <w:showingPlcHdr/>
          <w:text/>
        </w:sdtPr>
        <w:sdtEndPr/>
        <w:sdtContent>
          <w:r w:rsidR="005B44AD" w:rsidRPr="00DB6C41">
            <w:rPr>
              <w:rStyle w:val="Platzhaltertext"/>
              <w:rFonts w:ascii="Arial" w:hAnsi="Arial" w:cs="Arial"/>
              <w:sz w:val="24"/>
            </w:rPr>
            <w:t>Klicken Sie hier, um Text einzugeben.</w:t>
          </w:r>
        </w:sdtContent>
      </w:sdt>
    </w:p>
    <w:p w:rsidR="007D0C57" w:rsidRPr="00DB6C41" w:rsidRDefault="00FD62B7" w:rsidP="007D0C57">
      <w:pPr>
        <w:pStyle w:val="Listenabsatz"/>
        <w:numPr>
          <w:ilvl w:val="0"/>
          <w:numId w:val="1"/>
        </w:numPr>
        <w:rPr>
          <w:rFonts w:ascii="Arial" w:hAnsi="Arial" w:cs="Arial"/>
          <w:b/>
          <w:sz w:val="24"/>
        </w:rPr>
      </w:pPr>
      <w:r w:rsidRPr="00DB6C41">
        <w:rPr>
          <w:rFonts w:ascii="Arial" w:hAnsi="Arial" w:cs="Arial"/>
          <w:b/>
          <w:sz w:val="24"/>
        </w:rPr>
        <w:t>Projektkosten</w:t>
      </w:r>
      <w:r w:rsidR="00F524F1" w:rsidRPr="00DB6C41">
        <w:rPr>
          <w:rFonts w:ascii="Arial" w:hAnsi="Arial" w:cs="Arial"/>
          <w:b/>
          <w:sz w:val="24"/>
        </w:rPr>
        <w:t>:</w:t>
      </w:r>
    </w:p>
    <w:tbl>
      <w:tblPr>
        <w:tblStyle w:val="Tabellenraster"/>
        <w:tblW w:w="799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350"/>
        <w:gridCol w:w="3640"/>
      </w:tblGrid>
      <w:tr w:rsidR="007D0C57" w:rsidRPr="00DB6C41" w:rsidTr="00AE281D">
        <w:trPr>
          <w:trHeight w:val="211"/>
        </w:trPr>
        <w:tc>
          <w:tcPr>
            <w:tcW w:w="4350" w:type="dxa"/>
            <w:vAlign w:val="center"/>
          </w:tcPr>
          <w:p w:rsidR="007D0C57" w:rsidRPr="00DB6C41" w:rsidRDefault="007D0C57" w:rsidP="00DB6C41">
            <w:pPr>
              <w:pStyle w:val="Listenabsatz"/>
              <w:ind w:left="0"/>
              <w:rPr>
                <w:rFonts w:ascii="Arial" w:hAnsi="Arial" w:cs="Arial"/>
                <w:sz w:val="24"/>
              </w:rPr>
            </w:pPr>
            <w:r w:rsidRPr="00DB6C41">
              <w:rPr>
                <w:rFonts w:ascii="Arial" w:hAnsi="Arial" w:cs="Arial"/>
                <w:sz w:val="24"/>
              </w:rPr>
              <w:t>Gesamtkosten:</w:t>
            </w:r>
          </w:p>
        </w:tc>
        <w:sdt>
          <w:sdtPr>
            <w:rPr>
              <w:rFonts w:ascii="Arial" w:hAnsi="Arial" w:cs="Arial"/>
              <w:sz w:val="24"/>
            </w:rPr>
            <w:id w:val="1608621187"/>
            <w:lock w:val="sdtLocked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640" w:type="dxa"/>
                <w:vAlign w:val="center"/>
              </w:tcPr>
              <w:p w:rsidR="007D0C57" w:rsidRPr="00DB6C41" w:rsidRDefault="005B44AD" w:rsidP="00DB6C41">
                <w:pPr>
                  <w:pStyle w:val="Listenabsatz"/>
                  <w:ind w:left="0"/>
                  <w:rPr>
                    <w:rFonts w:ascii="Arial" w:hAnsi="Arial" w:cs="Arial"/>
                    <w:sz w:val="24"/>
                  </w:rPr>
                </w:pPr>
                <w:r w:rsidRPr="00DB6C41">
                  <w:rPr>
                    <w:rStyle w:val="Platzhaltertext"/>
                    <w:rFonts w:ascii="Arial" w:hAnsi="Arial" w:cs="Arial"/>
                    <w:sz w:val="24"/>
                  </w:rPr>
                  <w:t>Klicken Sie hier, um Text einzugeben.</w:t>
                </w:r>
              </w:p>
            </w:tc>
          </w:sdtContent>
        </w:sdt>
      </w:tr>
      <w:tr w:rsidR="007D0C57" w:rsidRPr="00DB6C41" w:rsidTr="00AE281D">
        <w:trPr>
          <w:trHeight w:val="200"/>
        </w:trPr>
        <w:tc>
          <w:tcPr>
            <w:tcW w:w="4350" w:type="dxa"/>
            <w:vAlign w:val="center"/>
          </w:tcPr>
          <w:p w:rsidR="007D0C57" w:rsidRPr="00DB6C41" w:rsidRDefault="007D0C57" w:rsidP="00DB6C41">
            <w:pPr>
              <w:rPr>
                <w:rFonts w:ascii="Arial" w:hAnsi="Arial" w:cs="Arial"/>
                <w:sz w:val="24"/>
              </w:rPr>
            </w:pPr>
            <w:r w:rsidRPr="00DB6C41">
              <w:rPr>
                <w:rFonts w:ascii="Arial" w:hAnsi="Arial" w:cs="Arial"/>
                <w:sz w:val="24"/>
              </w:rPr>
              <w:t>Drittmittel:</w:t>
            </w:r>
          </w:p>
        </w:tc>
        <w:sdt>
          <w:sdtPr>
            <w:rPr>
              <w:rFonts w:ascii="Arial" w:hAnsi="Arial" w:cs="Arial"/>
              <w:sz w:val="24"/>
            </w:rPr>
            <w:id w:val="-1307309990"/>
            <w:lock w:val="sdtLocked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640" w:type="dxa"/>
                <w:vAlign w:val="center"/>
              </w:tcPr>
              <w:p w:rsidR="007D0C57" w:rsidRPr="00DB6C41" w:rsidRDefault="005B44AD" w:rsidP="00DB6C41">
                <w:pPr>
                  <w:pStyle w:val="Listenabsatz"/>
                  <w:ind w:left="0"/>
                  <w:rPr>
                    <w:rFonts w:ascii="Arial" w:hAnsi="Arial" w:cs="Arial"/>
                    <w:sz w:val="24"/>
                  </w:rPr>
                </w:pPr>
                <w:r w:rsidRPr="00DB6C41">
                  <w:rPr>
                    <w:rStyle w:val="Platzhaltertext"/>
                    <w:rFonts w:ascii="Arial" w:hAnsi="Arial" w:cs="Arial"/>
                    <w:sz w:val="24"/>
                  </w:rPr>
                  <w:t>Klicken Sie hier, um Text einzugeben.</w:t>
                </w:r>
              </w:p>
            </w:tc>
          </w:sdtContent>
        </w:sdt>
      </w:tr>
      <w:tr w:rsidR="007D0C57" w:rsidRPr="00DB6C41" w:rsidTr="00AE281D">
        <w:trPr>
          <w:trHeight w:val="222"/>
        </w:trPr>
        <w:tc>
          <w:tcPr>
            <w:tcW w:w="4350" w:type="dxa"/>
            <w:vAlign w:val="center"/>
          </w:tcPr>
          <w:p w:rsidR="007D0C57" w:rsidRPr="00DB6C41" w:rsidRDefault="007D0C57" w:rsidP="00DB6C41">
            <w:pPr>
              <w:pStyle w:val="Listenabsatz"/>
              <w:ind w:left="0"/>
              <w:rPr>
                <w:rFonts w:ascii="Arial" w:hAnsi="Arial" w:cs="Arial"/>
                <w:sz w:val="24"/>
              </w:rPr>
            </w:pPr>
            <w:r w:rsidRPr="00DB6C41">
              <w:rPr>
                <w:rFonts w:ascii="Arial" w:hAnsi="Arial" w:cs="Arial"/>
                <w:sz w:val="24"/>
              </w:rPr>
              <w:t>Beantragte Fördersumme:</w:t>
            </w:r>
          </w:p>
        </w:tc>
        <w:sdt>
          <w:sdtPr>
            <w:rPr>
              <w:rFonts w:ascii="Arial" w:hAnsi="Arial" w:cs="Arial"/>
              <w:sz w:val="24"/>
            </w:rPr>
            <w:id w:val="-1667320348"/>
            <w:lock w:val="sdtLocked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640" w:type="dxa"/>
                <w:vAlign w:val="center"/>
              </w:tcPr>
              <w:p w:rsidR="007D0C57" w:rsidRPr="00DB6C41" w:rsidRDefault="005B44AD" w:rsidP="00DB6C41">
                <w:pPr>
                  <w:pStyle w:val="Listenabsatz"/>
                  <w:ind w:left="0"/>
                  <w:rPr>
                    <w:rFonts w:ascii="Arial" w:hAnsi="Arial" w:cs="Arial"/>
                    <w:sz w:val="24"/>
                  </w:rPr>
                </w:pPr>
                <w:r w:rsidRPr="00DB6C41">
                  <w:rPr>
                    <w:rStyle w:val="Platzhaltertext"/>
                    <w:rFonts w:ascii="Arial" w:hAnsi="Arial" w:cs="Arial"/>
                    <w:sz w:val="24"/>
                  </w:rPr>
                  <w:t>Klicken Sie hier, um Text einzugeben.</w:t>
                </w:r>
              </w:p>
            </w:tc>
          </w:sdtContent>
        </w:sdt>
      </w:tr>
    </w:tbl>
    <w:p w:rsidR="002566AF" w:rsidRPr="00DB6C41" w:rsidRDefault="002566AF" w:rsidP="002566AF">
      <w:pPr>
        <w:pStyle w:val="Listenabsatz"/>
        <w:ind w:left="1440"/>
        <w:rPr>
          <w:rFonts w:ascii="Arial" w:hAnsi="Arial" w:cs="Arial"/>
          <w:sz w:val="24"/>
        </w:rPr>
      </w:pPr>
    </w:p>
    <w:p w:rsidR="00FD62B7" w:rsidRPr="00DB6C41" w:rsidRDefault="00123529" w:rsidP="00FD62B7">
      <w:pPr>
        <w:pStyle w:val="Listenabsatz"/>
        <w:numPr>
          <w:ilvl w:val="0"/>
          <w:numId w:val="1"/>
        </w:numPr>
        <w:rPr>
          <w:rFonts w:ascii="Arial" w:hAnsi="Arial" w:cs="Arial"/>
          <w:b/>
          <w:sz w:val="24"/>
        </w:rPr>
      </w:pPr>
      <w:r w:rsidRPr="00DB6C41">
        <w:rPr>
          <w:rFonts w:ascii="Arial" w:hAnsi="Arial" w:cs="Arial"/>
          <w:b/>
          <w:sz w:val="24"/>
        </w:rPr>
        <w:t>Projektbeschreibung</w:t>
      </w:r>
      <w:r w:rsidR="00F524F1" w:rsidRPr="00DB6C41">
        <w:rPr>
          <w:rFonts w:ascii="Arial" w:hAnsi="Arial" w:cs="Arial"/>
          <w:b/>
          <w:sz w:val="24"/>
        </w:rPr>
        <w:t>:</w:t>
      </w:r>
    </w:p>
    <w:p w:rsidR="00782FF4" w:rsidRPr="009F3F85" w:rsidRDefault="00FD62B7" w:rsidP="009F3F85">
      <w:pPr>
        <w:pStyle w:val="Listenabsatz"/>
        <w:numPr>
          <w:ilvl w:val="1"/>
          <w:numId w:val="1"/>
        </w:numPr>
        <w:rPr>
          <w:rFonts w:ascii="Arial" w:hAnsi="Arial" w:cs="Arial"/>
          <w:sz w:val="24"/>
        </w:rPr>
      </w:pPr>
      <w:r w:rsidRPr="009F3F85">
        <w:rPr>
          <w:rFonts w:ascii="Arial" w:hAnsi="Arial" w:cs="Arial"/>
          <w:sz w:val="24"/>
        </w:rPr>
        <w:t>Kurzbeschreibung</w:t>
      </w:r>
      <w:r w:rsidR="007E5011" w:rsidRPr="009F3F85">
        <w:rPr>
          <w:rFonts w:ascii="Arial" w:hAnsi="Arial" w:cs="Arial"/>
          <w:sz w:val="24"/>
        </w:rPr>
        <w:t xml:space="preserve"> (detaillier</w:t>
      </w:r>
      <w:r w:rsidR="00D33A7D" w:rsidRPr="009F3F85">
        <w:rPr>
          <w:rFonts w:ascii="Arial" w:hAnsi="Arial" w:cs="Arial"/>
          <w:sz w:val="24"/>
        </w:rPr>
        <w:t xml:space="preserve">te </w:t>
      </w:r>
      <w:r w:rsidR="00DB6C41" w:rsidRPr="009F3F85">
        <w:rPr>
          <w:rFonts w:ascii="Arial" w:hAnsi="Arial" w:cs="Arial"/>
          <w:sz w:val="24"/>
        </w:rPr>
        <w:t>B</w:t>
      </w:r>
      <w:r w:rsidR="00D33A7D" w:rsidRPr="009F3F85">
        <w:rPr>
          <w:rFonts w:ascii="Arial" w:hAnsi="Arial" w:cs="Arial"/>
          <w:sz w:val="24"/>
        </w:rPr>
        <w:t xml:space="preserve">eschreibung </w:t>
      </w:r>
      <w:r w:rsidR="00DB6C41" w:rsidRPr="009F3F85">
        <w:rPr>
          <w:rFonts w:ascii="Arial" w:hAnsi="Arial" w:cs="Arial"/>
          <w:sz w:val="24"/>
        </w:rPr>
        <w:t xml:space="preserve">ist </w:t>
      </w:r>
      <w:r w:rsidR="00D33A7D" w:rsidRPr="009F3F85">
        <w:rPr>
          <w:rFonts w:ascii="Arial" w:hAnsi="Arial" w:cs="Arial"/>
          <w:sz w:val="24"/>
        </w:rPr>
        <w:t xml:space="preserve">als </w:t>
      </w:r>
      <w:r w:rsidR="007E5011" w:rsidRPr="009F3F85">
        <w:rPr>
          <w:rFonts w:ascii="Arial" w:hAnsi="Arial" w:cs="Arial"/>
          <w:sz w:val="24"/>
        </w:rPr>
        <w:t>Anlage</w:t>
      </w:r>
      <w:r w:rsidR="00D33A7D" w:rsidRPr="009F3F85">
        <w:rPr>
          <w:rFonts w:ascii="Arial" w:hAnsi="Arial" w:cs="Arial"/>
          <w:sz w:val="24"/>
        </w:rPr>
        <w:t xml:space="preserve"> bei</w:t>
      </w:r>
      <w:r w:rsidR="00DB6C41" w:rsidRPr="009F3F85">
        <w:rPr>
          <w:rFonts w:ascii="Arial" w:hAnsi="Arial" w:cs="Arial"/>
          <w:sz w:val="24"/>
        </w:rPr>
        <w:t>zu</w:t>
      </w:r>
      <w:r w:rsidR="00D33A7D" w:rsidRPr="009F3F85">
        <w:rPr>
          <w:rFonts w:ascii="Arial" w:hAnsi="Arial" w:cs="Arial"/>
          <w:sz w:val="24"/>
        </w:rPr>
        <w:t>fügen</w:t>
      </w:r>
      <w:r w:rsidR="007E5011" w:rsidRPr="009F3F85">
        <w:rPr>
          <w:rFonts w:ascii="Arial" w:hAnsi="Arial" w:cs="Arial"/>
          <w:sz w:val="24"/>
        </w:rPr>
        <w:t>):</w:t>
      </w:r>
      <w:bookmarkStart w:id="0" w:name="_GoBack"/>
      <w:bookmarkEnd w:id="0"/>
    </w:p>
    <w:tbl>
      <w:tblPr>
        <w:tblStyle w:val="Tabellenraster"/>
        <w:tblW w:w="8009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09"/>
      </w:tblGrid>
      <w:tr w:rsidR="00AE281D" w:rsidTr="00AE281D">
        <w:trPr>
          <w:trHeight w:val="762"/>
        </w:trPr>
        <w:sdt>
          <w:sdtPr>
            <w:rPr>
              <w:rFonts w:ascii="Arial" w:hAnsi="Arial" w:cs="Arial"/>
              <w:sz w:val="24"/>
            </w:rPr>
            <w:id w:val="-1306542121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8009" w:type="dxa"/>
              </w:tcPr>
              <w:p w:rsidR="00AE281D" w:rsidRDefault="00AE281D" w:rsidP="00782FF4">
                <w:pPr>
                  <w:rPr>
                    <w:rFonts w:ascii="Arial" w:hAnsi="Arial" w:cs="Arial"/>
                    <w:sz w:val="24"/>
                  </w:rPr>
                </w:pPr>
                <w:r w:rsidRPr="003E1F24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:rsidR="00FD62B7" w:rsidRPr="00DB6C41" w:rsidRDefault="00AE281D" w:rsidP="00782FF4">
      <w:pPr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/>
      </w:r>
      <w:r w:rsidR="009F3F85">
        <w:rPr>
          <w:rFonts w:ascii="Arial" w:hAnsi="Arial" w:cs="Arial"/>
          <w:sz w:val="24"/>
        </w:rPr>
        <w:t xml:space="preserve">5. 2. </w:t>
      </w:r>
      <w:r w:rsidR="009F3F85">
        <w:rPr>
          <w:rFonts w:ascii="Arial" w:hAnsi="Arial" w:cs="Arial"/>
          <w:sz w:val="24"/>
        </w:rPr>
        <w:tab/>
      </w:r>
      <w:r w:rsidR="00FD62B7" w:rsidRPr="00DB6C41">
        <w:rPr>
          <w:rFonts w:ascii="Arial" w:hAnsi="Arial" w:cs="Arial"/>
          <w:sz w:val="24"/>
        </w:rPr>
        <w:t>Projektziele</w:t>
      </w:r>
      <w:r w:rsidR="007E5011" w:rsidRPr="00DB6C41">
        <w:rPr>
          <w:rFonts w:ascii="Arial" w:hAnsi="Arial" w:cs="Arial"/>
          <w:sz w:val="24"/>
        </w:rPr>
        <w:t>:</w:t>
      </w:r>
    </w:p>
    <w:tbl>
      <w:tblPr>
        <w:tblStyle w:val="Tabellenraster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94"/>
      </w:tblGrid>
      <w:tr w:rsidR="00AE281D" w:rsidTr="00AE281D">
        <w:trPr>
          <w:trHeight w:val="973"/>
        </w:trPr>
        <w:sdt>
          <w:sdtPr>
            <w:rPr>
              <w:rFonts w:ascii="Arial" w:hAnsi="Arial" w:cs="Arial"/>
              <w:sz w:val="24"/>
            </w:rPr>
            <w:id w:val="-411542360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7994" w:type="dxa"/>
              </w:tcPr>
              <w:p w:rsidR="00AE281D" w:rsidRDefault="00AE281D" w:rsidP="00F524F1">
                <w:pPr>
                  <w:pStyle w:val="Listenabsatz"/>
                  <w:ind w:left="0"/>
                  <w:rPr>
                    <w:rFonts w:ascii="Arial" w:hAnsi="Arial" w:cs="Arial"/>
                    <w:sz w:val="24"/>
                  </w:rPr>
                </w:pPr>
                <w:r w:rsidRPr="003E1F24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:rsidR="00F524F1" w:rsidRPr="009F3F85" w:rsidRDefault="005810C8" w:rsidP="009F3F85">
      <w:pPr>
        <w:pStyle w:val="Listenabsatz"/>
        <w:numPr>
          <w:ilvl w:val="1"/>
          <w:numId w:val="6"/>
        </w:numPr>
        <w:rPr>
          <w:rFonts w:ascii="Arial" w:hAnsi="Arial" w:cs="Arial"/>
          <w:sz w:val="24"/>
        </w:rPr>
      </w:pPr>
      <w:r w:rsidRPr="009F3F85">
        <w:rPr>
          <w:rFonts w:ascii="Arial" w:hAnsi="Arial" w:cs="Arial"/>
          <w:sz w:val="24"/>
        </w:rPr>
        <w:t>Zu erwartende</w:t>
      </w:r>
      <w:r w:rsidR="00155259" w:rsidRPr="009F3F85">
        <w:rPr>
          <w:rFonts w:ascii="Arial" w:hAnsi="Arial" w:cs="Arial"/>
          <w:sz w:val="24"/>
        </w:rPr>
        <w:t xml:space="preserve"> CO2-Reduktion</w:t>
      </w:r>
      <w:r w:rsidR="00F524F1" w:rsidRPr="009F3F85">
        <w:rPr>
          <w:rFonts w:ascii="Arial" w:hAnsi="Arial" w:cs="Arial"/>
          <w:sz w:val="24"/>
        </w:rPr>
        <w:t xml:space="preserve">:  </w:t>
      </w:r>
      <w:sdt>
        <w:sdtPr>
          <w:id w:val="1753162753"/>
          <w:lock w:val="sdtLocked"/>
          <w:placeholder>
            <w:docPart w:val="DefaultPlaceholder_1082065158"/>
          </w:placeholder>
          <w:showingPlcHdr/>
          <w:text/>
        </w:sdtPr>
        <w:sdtEndPr/>
        <w:sdtContent>
          <w:r w:rsidR="005B44AD" w:rsidRPr="00DB6C41">
            <w:rPr>
              <w:rStyle w:val="Platzhaltertext"/>
              <w:rFonts w:ascii="Arial" w:hAnsi="Arial" w:cs="Arial"/>
            </w:rPr>
            <w:t>Klicken Sie hier, um Text einzugeben.</w:t>
          </w:r>
        </w:sdtContent>
      </w:sdt>
    </w:p>
    <w:p w:rsidR="00D75803" w:rsidRPr="00DB6C41" w:rsidRDefault="00D75803" w:rsidP="00D75803">
      <w:pPr>
        <w:pStyle w:val="Listenabsatz"/>
        <w:rPr>
          <w:rFonts w:ascii="Arial" w:hAnsi="Arial" w:cs="Arial"/>
          <w:sz w:val="24"/>
        </w:rPr>
      </w:pPr>
    </w:p>
    <w:p w:rsidR="00FD62B7" w:rsidRPr="00DB6C41" w:rsidRDefault="00F524F1" w:rsidP="00F524F1">
      <w:pPr>
        <w:rPr>
          <w:rFonts w:ascii="Arial" w:hAnsi="Arial" w:cs="Arial"/>
          <w:sz w:val="24"/>
        </w:rPr>
      </w:pPr>
      <w:r w:rsidRPr="00DB6C41">
        <w:rPr>
          <w:rFonts w:ascii="Arial" w:hAnsi="Arial" w:cs="Arial"/>
          <w:sz w:val="24"/>
        </w:rPr>
        <w:t>Datum:</w:t>
      </w:r>
      <w:r w:rsidRPr="00DB6C41">
        <w:rPr>
          <w:rFonts w:ascii="Arial" w:hAnsi="Arial" w:cs="Arial"/>
          <w:sz w:val="24"/>
        </w:rPr>
        <w:tab/>
      </w:r>
      <w:sdt>
        <w:sdtPr>
          <w:rPr>
            <w:rFonts w:ascii="Arial" w:hAnsi="Arial" w:cs="Arial"/>
            <w:sz w:val="24"/>
          </w:rPr>
          <w:id w:val="-1585146605"/>
          <w:lock w:val="sdtLocked"/>
          <w:placeholder>
            <w:docPart w:val="DefaultPlaceholder_1082065160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5B44AD" w:rsidRPr="00DB6C41">
            <w:rPr>
              <w:rStyle w:val="Platzhaltertext"/>
              <w:rFonts w:ascii="Arial" w:hAnsi="Arial" w:cs="Arial"/>
              <w:sz w:val="24"/>
            </w:rPr>
            <w:t>Klicken Sie hier, um ein Datum einzugeben.</w:t>
          </w:r>
        </w:sdtContent>
      </w:sdt>
      <w:r w:rsidRPr="00DB6C41">
        <w:rPr>
          <w:rFonts w:ascii="Arial" w:hAnsi="Arial" w:cs="Arial"/>
          <w:sz w:val="24"/>
        </w:rPr>
        <w:tab/>
      </w:r>
      <w:r w:rsidR="00FD62B7" w:rsidRPr="00DB6C41">
        <w:rPr>
          <w:rFonts w:ascii="Arial" w:hAnsi="Arial" w:cs="Arial"/>
          <w:sz w:val="24"/>
        </w:rPr>
        <w:t>Unterschrift</w:t>
      </w:r>
      <w:r w:rsidRPr="00DB6C41">
        <w:rPr>
          <w:rFonts w:ascii="Arial" w:hAnsi="Arial" w:cs="Arial"/>
          <w:sz w:val="24"/>
        </w:rPr>
        <w:t>:</w:t>
      </w:r>
    </w:p>
    <w:p w:rsidR="002566AF" w:rsidRPr="00DB6C41" w:rsidRDefault="00F524F1" w:rsidP="002566AF">
      <w:pPr>
        <w:rPr>
          <w:rFonts w:ascii="Arial" w:hAnsi="Arial" w:cs="Arial"/>
          <w:b/>
        </w:rPr>
      </w:pPr>
      <w:r w:rsidRPr="00DB6C41">
        <w:rPr>
          <w:rFonts w:ascii="Arial" w:hAnsi="Arial" w:cs="Arial"/>
          <w:b/>
        </w:rPr>
        <w:t>Bitte fügen Sie folgende Unterlagen bei:</w:t>
      </w:r>
      <w:r w:rsidR="00FD62B7" w:rsidRPr="00DB6C41">
        <w:rPr>
          <w:rFonts w:ascii="Arial" w:hAnsi="Arial" w:cs="Arial"/>
          <w:b/>
        </w:rPr>
        <w:t xml:space="preserve"> </w:t>
      </w:r>
    </w:p>
    <w:p w:rsidR="00F524F1" w:rsidRPr="00DB6C41" w:rsidRDefault="00D75803" w:rsidP="00F524F1">
      <w:pPr>
        <w:pStyle w:val="Listenabsatz"/>
        <w:numPr>
          <w:ilvl w:val="0"/>
          <w:numId w:val="3"/>
        </w:numPr>
        <w:rPr>
          <w:rFonts w:ascii="Arial" w:hAnsi="Arial" w:cs="Arial"/>
          <w:sz w:val="20"/>
        </w:rPr>
      </w:pPr>
      <w:r w:rsidRPr="00DB6C41">
        <w:rPr>
          <w:rFonts w:ascii="Arial" w:hAnsi="Arial" w:cs="Arial"/>
          <w:sz w:val="20"/>
        </w:rPr>
        <w:t>Detaillierte Projektbeschreibung</w:t>
      </w:r>
      <w:r w:rsidR="00155259" w:rsidRPr="00DB6C41">
        <w:rPr>
          <w:rFonts w:ascii="Arial" w:hAnsi="Arial" w:cs="Arial"/>
          <w:sz w:val="20"/>
        </w:rPr>
        <w:t xml:space="preserve"> inkl. Berechnung des CO2-Einsparpotenzials wenn möglich sowie ggfs. Skizzen, Fotos, Baupläne etc.</w:t>
      </w:r>
    </w:p>
    <w:p w:rsidR="00F524F1" w:rsidRPr="00DB6C41" w:rsidRDefault="00D75803" w:rsidP="00F524F1">
      <w:pPr>
        <w:pStyle w:val="Listenabsatz"/>
        <w:numPr>
          <w:ilvl w:val="0"/>
          <w:numId w:val="3"/>
        </w:numPr>
        <w:rPr>
          <w:rFonts w:ascii="Arial" w:hAnsi="Arial" w:cs="Arial"/>
          <w:sz w:val="20"/>
        </w:rPr>
      </w:pPr>
      <w:r w:rsidRPr="00DB6C41">
        <w:rPr>
          <w:rFonts w:ascii="Arial" w:hAnsi="Arial" w:cs="Arial"/>
          <w:sz w:val="20"/>
        </w:rPr>
        <w:t>Kosten- und Finanzierungsplan</w:t>
      </w:r>
    </w:p>
    <w:p w:rsidR="00F524F1" w:rsidRPr="00DB6C41" w:rsidRDefault="00D75803" w:rsidP="00F524F1">
      <w:pPr>
        <w:pStyle w:val="Listenabsatz"/>
        <w:numPr>
          <w:ilvl w:val="0"/>
          <w:numId w:val="3"/>
        </w:numPr>
        <w:rPr>
          <w:rFonts w:ascii="Arial" w:hAnsi="Arial" w:cs="Arial"/>
          <w:sz w:val="20"/>
        </w:rPr>
      </w:pPr>
      <w:r w:rsidRPr="00DB6C41">
        <w:rPr>
          <w:rFonts w:ascii="Arial" w:hAnsi="Arial" w:cs="Arial"/>
          <w:sz w:val="20"/>
        </w:rPr>
        <w:t>Zeitplan/Arbeitsplan</w:t>
      </w:r>
    </w:p>
    <w:p w:rsidR="000279E6" w:rsidRPr="00DB6C41" w:rsidRDefault="00FD62B7" w:rsidP="00F524F1">
      <w:pPr>
        <w:pStyle w:val="Listenabsatz"/>
        <w:numPr>
          <w:ilvl w:val="0"/>
          <w:numId w:val="3"/>
        </w:numPr>
        <w:rPr>
          <w:rFonts w:ascii="Arial" w:hAnsi="Arial" w:cs="Arial"/>
          <w:sz w:val="20"/>
        </w:rPr>
      </w:pPr>
      <w:r w:rsidRPr="00DB6C41">
        <w:rPr>
          <w:rFonts w:ascii="Arial" w:hAnsi="Arial" w:cs="Arial"/>
          <w:sz w:val="20"/>
        </w:rPr>
        <w:t>Zuwendungsbewilligung Hauptfinanzierung</w:t>
      </w:r>
      <w:r w:rsidR="00123529" w:rsidRPr="00DB6C41">
        <w:rPr>
          <w:rFonts w:ascii="Arial" w:hAnsi="Arial" w:cs="Arial"/>
          <w:sz w:val="20"/>
        </w:rPr>
        <w:t xml:space="preserve"> (kann nachgereicht werden)</w:t>
      </w:r>
    </w:p>
    <w:p w:rsidR="00FD62B7" w:rsidRPr="00DB6C41" w:rsidRDefault="00123529" w:rsidP="00F524F1">
      <w:pPr>
        <w:rPr>
          <w:rFonts w:ascii="Arial" w:hAnsi="Arial" w:cs="Arial"/>
          <w:sz w:val="20"/>
        </w:rPr>
      </w:pPr>
      <w:r w:rsidRPr="00DB6C41">
        <w:rPr>
          <w:rFonts w:ascii="Arial" w:hAnsi="Arial" w:cs="Arial"/>
          <w:sz w:val="20"/>
        </w:rPr>
        <w:t>(Anm.: Als Unterlagen werden auch Kopien der beantragten Drittmittel anerkannt, soweit diese die gemäß Richtlinie erforderlichen Informationen enthalten.)</w:t>
      </w:r>
    </w:p>
    <w:sectPr w:rsidR="00FD62B7" w:rsidRPr="00DB6C41" w:rsidSect="00DB6C41">
      <w:headerReference w:type="default" r:id="rId9"/>
      <w:pgSz w:w="11906" w:h="16838"/>
      <w:pgMar w:top="1134" w:right="1418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4F1" w:rsidRDefault="00F524F1" w:rsidP="00F524F1">
      <w:pPr>
        <w:spacing w:after="0" w:line="240" w:lineRule="auto"/>
      </w:pPr>
      <w:r>
        <w:separator/>
      </w:r>
    </w:p>
  </w:endnote>
  <w:endnote w:type="continuationSeparator" w:id="0">
    <w:p w:rsidR="00F524F1" w:rsidRDefault="00F524F1" w:rsidP="00F52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4F1" w:rsidRDefault="00F524F1" w:rsidP="00F524F1">
      <w:pPr>
        <w:spacing w:after="0" w:line="240" w:lineRule="auto"/>
      </w:pPr>
      <w:r>
        <w:separator/>
      </w:r>
    </w:p>
  </w:footnote>
  <w:footnote w:type="continuationSeparator" w:id="0">
    <w:p w:rsidR="00F524F1" w:rsidRDefault="00F524F1" w:rsidP="00F52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4F1" w:rsidRDefault="00F524F1" w:rsidP="00F524F1">
    <w:pPr>
      <w:pStyle w:val="Kopfzeile"/>
      <w:jc w:val="right"/>
    </w:pPr>
    <w:r>
      <w:tab/>
    </w:r>
    <w:r>
      <w:tab/>
    </w:r>
    <w:r>
      <w:rPr>
        <w:noProof/>
        <w:lang w:eastAsia="de-DE"/>
      </w:rPr>
      <w:drawing>
        <wp:inline distT="0" distB="0" distL="0" distR="0" wp14:anchorId="2D66F033" wp14:editId="6119B076">
          <wp:extent cx="2876550" cy="637059"/>
          <wp:effectExtent l="0" t="0" r="0" b="0"/>
          <wp:docPr id="2" name="Grafik 2" descr="W:\Klimaschutz\Sebastian.Krug\Info-Material\Wappen\Logo-rd-eck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Klimaschutz\Sebastian.Krug\Info-Material\Wappen\Logo-rd-eck K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637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F524F1" w:rsidRDefault="00F524F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C2689"/>
    <w:multiLevelType w:val="multilevel"/>
    <w:tmpl w:val="22B6E6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2A1D5164"/>
    <w:multiLevelType w:val="multilevel"/>
    <w:tmpl w:val="6BD2D9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4DDD63F8"/>
    <w:multiLevelType w:val="multilevel"/>
    <w:tmpl w:val="C764BDA0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6102599E"/>
    <w:multiLevelType w:val="hybridMultilevel"/>
    <w:tmpl w:val="7F708A7C"/>
    <w:lvl w:ilvl="0" w:tplc="B1AA4C6E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5D70DB1"/>
    <w:multiLevelType w:val="hybridMultilevel"/>
    <w:tmpl w:val="CF5478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215521"/>
    <w:multiLevelType w:val="multilevel"/>
    <w:tmpl w:val="37C62EB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7dHf8nYF3HfJzmIDhF7VXGCYkRQ=" w:salt="H7kPHypUnv0mh/TPiJPKfg==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2B7"/>
    <w:rsid w:val="000279E6"/>
    <w:rsid w:val="00123529"/>
    <w:rsid w:val="00155259"/>
    <w:rsid w:val="001B2563"/>
    <w:rsid w:val="002566AF"/>
    <w:rsid w:val="00516F97"/>
    <w:rsid w:val="005810C8"/>
    <w:rsid w:val="005B44AD"/>
    <w:rsid w:val="00782FF4"/>
    <w:rsid w:val="007D0C57"/>
    <w:rsid w:val="007E5011"/>
    <w:rsid w:val="007E70F1"/>
    <w:rsid w:val="00885517"/>
    <w:rsid w:val="00910F59"/>
    <w:rsid w:val="0093068F"/>
    <w:rsid w:val="009F3F85"/>
    <w:rsid w:val="00A966FD"/>
    <w:rsid w:val="00AE281D"/>
    <w:rsid w:val="00B002A3"/>
    <w:rsid w:val="00CD1394"/>
    <w:rsid w:val="00D33A7D"/>
    <w:rsid w:val="00D75803"/>
    <w:rsid w:val="00DB6C41"/>
    <w:rsid w:val="00EF7035"/>
    <w:rsid w:val="00F21FE8"/>
    <w:rsid w:val="00F524F1"/>
    <w:rsid w:val="00FD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iPriority="22" w:unhideWhenUsed="0" w:qFormat="1"/>
    <w:lsdException w:name="Emphasis" w:locked="0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locked="0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Standard">
    <w:name w:val="Normal"/>
    <w:qFormat/>
    <w:rsid w:val="00FD62B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D62B7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235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2352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2352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2352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2352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3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3529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7D0C57"/>
    <w:rPr>
      <w:color w:val="808080"/>
    </w:rPr>
  </w:style>
  <w:style w:type="table" w:styleId="Tabellenraster">
    <w:name w:val="Table Grid"/>
    <w:basedOn w:val="NormaleTabelle"/>
    <w:uiPriority w:val="59"/>
    <w:locked/>
    <w:rsid w:val="007D0C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52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24F1"/>
  </w:style>
  <w:style w:type="paragraph" w:styleId="Fuzeile">
    <w:name w:val="footer"/>
    <w:basedOn w:val="Standard"/>
    <w:link w:val="FuzeileZchn"/>
    <w:uiPriority w:val="99"/>
    <w:unhideWhenUsed/>
    <w:rsid w:val="00F52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24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iPriority="22" w:unhideWhenUsed="0" w:qFormat="1"/>
    <w:lsdException w:name="Emphasis" w:locked="0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locked="0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Standard">
    <w:name w:val="Normal"/>
    <w:qFormat/>
    <w:rsid w:val="00FD62B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D62B7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235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2352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2352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2352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2352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3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3529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7D0C57"/>
    <w:rPr>
      <w:color w:val="808080"/>
    </w:rPr>
  </w:style>
  <w:style w:type="table" w:styleId="Tabellenraster">
    <w:name w:val="Table Grid"/>
    <w:basedOn w:val="NormaleTabelle"/>
    <w:uiPriority w:val="59"/>
    <w:locked/>
    <w:rsid w:val="007D0C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52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24F1"/>
  </w:style>
  <w:style w:type="paragraph" w:styleId="Fuzeile">
    <w:name w:val="footer"/>
    <w:basedOn w:val="Standard"/>
    <w:link w:val="FuzeileZchn"/>
    <w:uiPriority w:val="99"/>
    <w:unhideWhenUsed/>
    <w:rsid w:val="00F52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24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73AB8D-48A2-494F-8EF4-4FB5C2322A0A}"/>
      </w:docPartPr>
      <w:docPartBody>
        <w:p w:rsidR="003E48BB" w:rsidRDefault="00C067BB">
          <w:r w:rsidRPr="003E1F2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20651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A727B2-A7CB-4952-AFF6-11B0809DDDCF}"/>
      </w:docPartPr>
      <w:docPartBody>
        <w:p w:rsidR="003E48BB" w:rsidRDefault="00C067BB">
          <w:r w:rsidRPr="003E1F24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7BB"/>
    <w:rsid w:val="003E48BB"/>
    <w:rsid w:val="0051759E"/>
    <w:rsid w:val="00C06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1759E"/>
    <w:rPr>
      <w:color w:val="808080"/>
    </w:rPr>
  </w:style>
  <w:style w:type="paragraph" w:customStyle="1" w:styleId="563529C9D1AB47C8BAF61D3AF831B24E">
    <w:name w:val="563529C9D1AB47C8BAF61D3AF831B24E"/>
    <w:rsid w:val="00C067BB"/>
  </w:style>
  <w:style w:type="paragraph" w:customStyle="1" w:styleId="1572358442374B9C98D4FC5BAF9F94D4">
    <w:name w:val="1572358442374B9C98D4FC5BAF9F94D4"/>
    <w:rsid w:val="00C067BB"/>
  </w:style>
  <w:style w:type="paragraph" w:customStyle="1" w:styleId="CFED7EAEBFA34A839888C6B4E30FE026">
    <w:name w:val="CFED7EAEBFA34A839888C6B4E30FE026"/>
    <w:rsid w:val="00C067BB"/>
  </w:style>
  <w:style w:type="paragraph" w:customStyle="1" w:styleId="3F5DFBE1A37B44658E2BC106853A5997">
    <w:name w:val="3F5DFBE1A37B44658E2BC106853A5997"/>
    <w:rsid w:val="00C067BB"/>
  </w:style>
  <w:style w:type="paragraph" w:customStyle="1" w:styleId="2E88B512783C48B1AF7CFDD449685EEF">
    <w:name w:val="2E88B512783C48B1AF7CFDD449685EEF"/>
    <w:rsid w:val="00C067BB"/>
  </w:style>
  <w:style w:type="paragraph" w:customStyle="1" w:styleId="373CF9703F43415AB66F61D6F4616D21">
    <w:name w:val="373CF9703F43415AB66F61D6F4616D21"/>
    <w:rsid w:val="00C067BB"/>
  </w:style>
  <w:style w:type="paragraph" w:customStyle="1" w:styleId="F83622B85E4441C3B0CD2A26EC91A374">
    <w:name w:val="F83622B85E4441C3B0CD2A26EC91A374"/>
    <w:rsid w:val="00C067BB"/>
  </w:style>
  <w:style w:type="paragraph" w:customStyle="1" w:styleId="AE317B46C6E94E23958628D22DEC2121">
    <w:name w:val="AE317B46C6E94E23958628D22DEC2121"/>
    <w:rsid w:val="00C067BB"/>
  </w:style>
  <w:style w:type="paragraph" w:customStyle="1" w:styleId="12ADDF704C694455AD807C1924B2740C">
    <w:name w:val="12ADDF704C694455AD807C1924B2740C"/>
    <w:rsid w:val="00C067BB"/>
  </w:style>
  <w:style w:type="paragraph" w:customStyle="1" w:styleId="0DE0DBB767D0485E8209AA843B435F88">
    <w:name w:val="0DE0DBB767D0485E8209AA843B435F88"/>
    <w:rsid w:val="00C067BB"/>
  </w:style>
  <w:style w:type="paragraph" w:customStyle="1" w:styleId="8F32CB72FB6143978D9CA5DC29560812">
    <w:name w:val="8F32CB72FB6143978D9CA5DC29560812"/>
    <w:rsid w:val="00C067BB"/>
    <w:pPr>
      <w:ind w:left="720"/>
      <w:contextualSpacing/>
    </w:pPr>
    <w:rPr>
      <w:rFonts w:eastAsiaTheme="minorHAnsi"/>
      <w:lang w:eastAsia="en-US"/>
    </w:rPr>
  </w:style>
  <w:style w:type="paragraph" w:customStyle="1" w:styleId="8F32CB72FB6143978D9CA5DC295608121">
    <w:name w:val="8F32CB72FB6143978D9CA5DC295608121"/>
    <w:rsid w:val="00C067BB"/>
    <w:pPr>
      <w:ind w:left="720"/>
      <w:contextualSpacing/>
    </w:pPr>
    <w:rPr>
      <w:rFonts w:eastAsiaTheme="minorHAnsi"/>
      <w:lang w:eastAsia="en-US"/>
    </w:rPr>
  </w:style>
  <w:style w:type="paragraph" w:customStyle="1" w:styleId="2FF67CAA655D4E1DB75C8CD822AD4A52">
    <w:name w:val="2FF67CAA655D4E1DB75C8CD822AD4A52"/>
    <w:rsid w:val="0051759E"/>
  </w:style>
  <w:style w:type="paragraph" w:customStyle="1" w:styleId="D125C041ADE044F7B0695837A5AC9539">
    <w:name w:val="D125C041ADE044F7B0695837A5AC9539"/>
    <w:rsid w:val="0051759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1759E"/>
    <w:rPr>
      <w:color w:val="808080"/>
    </w:rPr>
  </w:style>
  <w:style w:type="paragraph" w:customStyle="1" w:styleId="563529C9D1AB47C8BAF61D3AF831B24E">
    <w:name w:val="563529C9D1AB47C8BAF61D3AF831B24E"/>
    <w:rsid w:val="00C067BB"/>
  </w:style>
  <w:style w:type="paragraph" w:customStyle="1" w:styleId="1572358442374B9C98D4FC5BAF9F94D4">
    <w:name w:val="1572358442374B9C98D4FC5BAF9F94D4"/>
    <w:rsid w:val="00C067BB"/>
  </w:style>
  <w:style w:type="paragraph" w:customStyle="1" w:styleId="CFED7EAEBFA34A839888C6B4E30FE026">
    <w:name w:val="CFED7EAEBFA34A839888C6B4E30FE026"/>
    <w:rsid w:val="00C067BB"/>
  </w:style>
  <w:style w:type="paragraph" w:customStyle="1" w:styleId="3F5DFBE1A37B44658E2BC106853A5997">
    <w:name w:val="3F5DFBE1A37B44658E2BC106853A5997"/>
    <w:rsid w:val="00C067BB"/>
  </w:style>
  <w:style w:type="paragraph" w:customStyle="1" w:styleId="2E88B512783C48B1AF7CFDD449685EEF">
    <w:name w:val="2E88B512783C48B1AF7CFDD449685EEF"/>
    <w:rsid w:val="00C067BB"/>
  </w:style>
  <w:style w:type="paragraph" w:customStyle="1" w:styleId="373CF9703F43415AB66F61D6F4616D21">
    <w:name w:val="373CF9703F43415AB66F61D6F4616D21"/>
    <w:rsid w:val="00C067BB"/>
  </w:style>
  <w:style w:type="paragraph" w:customStyle="1" w:styleId="F83622B85E4441C3B0CD2A26EC91A374">
    <w:name w:val="F83622B85E4441C3B0CD2A26EC91A374"/>
    <w:rsid w:val="00C067BB"/>
  </w:style>
  <w:style w:type="paragraph" w:customStyle="1" w:styleId="AE317B46C6E94E23958628D22DEC2121">
    <w:name w:val="AE317B46C6E94E23958628D22DEC2121"/>
    <w:rsid w:val="00C067BB"/>
  </w:style>
  <w:style w:type="paragraph" w:customStyle="1" w:styleId="12ADDF704C694455AD807C1924B2740C">
    <w:name w:val="12ADDF704C694455AD807C1924B2740C"/>
    <w:rsid w:val="00C067BB"/>
  </w:style>
  <w:style w:type="paragraph" w:customStyle="1" w:styleId="0DE0DBB767D0485E8209AA843B435F88">
    <w:name w:val="0DE0DBB767D0485E8209AA843B435F88"/>
    <w:rsid w:val="00C067BB"/>
  </w:style>
  <w:style w:type="paragraph" w:customStyle="1" w:styleId="8F32CB72FB6143978D9CA5DC29560812">
    <w:name w:val="8F32CB72FB6143978D9CA5DC29560812"/>
    <w:rsid w:val="00C067BB"/>
    <w:pPr>
      <w:ind w:left="720"/>
      <w:contextualSpacing/>
    </w:pPr>
    <w:rPr>
      <w:rFonts w:eastAsiaTheme="minorHAnsi"/>
      <w:lang w:eastAsia="en-US"/>
    </w:rPr>
  </w:style>
  <w:style w:type="paragraph" w:customStyle="1" w:styleId="8F32CB72FB6143978D9CA5DC295608121">
    <w:name w:val="8F32CB72FB6143978D9CA5DC295608121"/>
    <w:rsid w:val="00C067BB"/>
    <w:pPr>
      <w:ind w:left="720"/>
      <w:contextualSpacing/>
    </w:pPr>
    <w:rPr>
      <w:rFonts w:eastAsiaTheme="minorHAnsi"/>
      <w:lang w:eastAsia="en-US"/>
    </w:rPr>
  </w:style>
  <w:style w:type="paragraph" w:customStyle="1" w:styleId="2FF67CAA655D4E1DB75C8CD822AD4A52">
    <w:name w:val="2FF67CAA655D4E1DB75C8CD822AD4A52"/>
    <w:rsid w:val="0051759E"/>
  </w:style>
  <w:style w:type="paragraph" w:customStyle="1" w:styleId="D125C041ADE044F7B0695837A5AC9539">
    <w:name w:val="D125C041ADE044F7B0695837A5AC9539"/>
    <w:rsid w:val="005175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7F60C-08EF-46CB-BC16-59FFFDFC1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8DB15F0B</Template>
  <TotalTime>0</TotalTime>
  <Pages>1</Pages>
  <Words>199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Kreis-RD</Company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Rothmund, Thomas (Kreis-RD)</dc:creator>
  <cp:lastModifiedBy>Rothmund, Thomas (Kreis-RD)</cp:lastModifiedBy>
  <cp:revision>16</cp:revision>
  <dcterms:created xsi:type="dcterms:W3CDTF">2020-06-09T12:20:00Z</dcterms:created>
  <dcterms:modified xsi:type="dcterms:W3CDTF">2020-06-17T09:35:00Z</dcterms:modified>
</cp:coreProperties>
</file>